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02467415" w:rsidR="00A54A70" w:rsidRPr="00A705D7" w:rsidRDefault="005B32E4" w:rsidP="00CA3A15">
      <w:pPr>
        <w:rPr>
          <w:b/>
          <w:bCs/>
        </w:rPr>
      </w:pPr>
      <w:r>
        <w:rPr>
          <w:b/>
          <w:bCs/>
        </w:rPr>
        <w:t>BASIC</w:t>
      </w:r>
      <w:r w:rsidR="006944DF">
        <w:rPr>
          <w:b/>
          <w:bCs/>
        </w:rPr>
        <w:t xml:space="preserve">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30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7035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1194 mm</w:t>
      </w:r>
      <w:r w:rsidR="00CA3A15" w:rsidRPr="00A705D7">
        <w:t xml:space="preserve"> </w:t>
      </w:r>
      <w:r w:rsidRPr="00A705D7">
        <w:t>Außentiefe ca. 612 mm</w:t>
      </w:r>
      <w:r w:rsidR="00CA3A15" w:rsidRPr="00A705D7">
        <w:t xml:space="preserve"> </w:t>
      </w:r>
      <w:r w:rsidRPr="00A705D7">
        <w:t>Außenhöhe ca. 2045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528DC8EB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3</w:t>
      </w:r>
      <w:r w:rsidR="00CA3A15" w:rsidRPr="00A705D7">
        <w:t xml:space="preserve"> als </w:t>
      </w:r>
      <w:r w:rsidRPr="00A705D7">
        <w:t>Lagerboden</w:t>
      </w:r>
      <w:r w:rsidR="00F77C17" w:rsidRPr="00A705D7">
        <w:t xml:space="preserve"> </w:t>
      </w:r>
      <w:r w:rsidR="00CA3A15" w:rsidRPr="00A705D7">
        <w:t xml:space="preserve"> </w:t>
      </w:r>
      <w:r w:rsidRPr="00A705D7">
        <w:t>Einstellhöhe ca. 526 mm</w:t>
      </w:r>
      <w:r w:rsidR="00662102">
        <w:t xml:space="preserve">. Bei Lagerbodenausstattung: </w:t>
      </w:r>
      <w:r w:rsidR="00662102" w:rsidRPr="00A705D7">
        <w:t>vor Ort im Raster von 16mm einstellbar.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5BD75B8E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FB79AB">
        <w:t>LL</w:t>
      </w:r>
      <w:r w:rsidR="00425094" w:rsidRPr="00A705D7">
        <w:t xml:space="preserve"> </w:t>
      </w:r>
      <w:r w:rsidR="00FB79AB">
        <w:t>8</w:t>
      </w:r>
      <w:r w:rsidR="00425094" w:rsidRPr="00A705D7">
        <w:t>.</w:t>
      </w:r>
      <w:r w:rsidR="00FB79AB">
        <w:t>9</w:t>
      </w:r>
      <w:r w:rsidR="00425094" w:rsidRPr="00A705D7">
        <w:t xml:space="preserve"> m³/h, </w:t>
      </w:r>
      <w:r w:rsidR="00FB79AB">
        <w:t>X</w:t>
      </w:r>
      <w:r w:rsidR="00EB3AD7">
        <w:t>XL</w:t>
      </w:r>
      <w:r w:rsidR="00425094" w:rsidRPr="00A705D7">
        <w:t xml:space="preserve"> </w:t>
      </w:r>
      <w:r w:rsidR="00FB79AB">
        <w:t>2x 8</w:t>
      </w:r>
      <w:r w:rsidR="00425094" w:rsidRPr="00A705D7">
        <w:t>.</w:t>
      </w:r>
      <w:r w:rsidR="00FB79AB">
        <w:t>3</w:t>
      </w:r>
      <w:r w:rsidR="00425094" w:rsidRPr="00A705D7">
        <w:t xml:space="preserve"> m³/h.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max. Zuladung 360 kg,</w:t>
      </w:r>
      <w:r w:rsidRPr="00A705D7">
        <w:t xml:space="preserve"> </w:t>
      </w:r>
      <w:r w:rsidR="00425094" w:rsidRPr="00A705D7">
        <w:t>Auffangvolumen 33 L, max. Volumen Einzelgebinde 30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2540481B" w:rsidR="00CA3A15" w:rsidRPr="00A705D7" w:rsidRDefault="00CA3A15" w:rsidP="00CA3A15">
      <w:r w:rsidRPr="00A705D7">
        <w:t xml:space="preserve">DÜPERTHAL </w:t>
      </w:r>
      <w:r w:rsidR="00A705D7" w:rsidRPr="00A705D7">
        <w:t>BASIC</w:t>
      </w:r>
      <w:r w:rsidR="006944DF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498B9" w14:textId="77777777" w:rsidR="00403BE3" w:rsidRDefault="00403BE3" w:rsidP="004A0080">
      <w:r>
        <w:separator/>
      </w:r>
    </w:p>
  </w:endnote>
  <w:endnote w:type="continuationSeparator" w:id="0">
    <w:p w14:paraId="1CF59D3C" w14:textId="77777777" w:rsidR="00403BE3" w:rsidRDefault="00403BE3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BA700" w14:textId="77777777" w:rsidR="00403BE3" w:rsidRDefault="00403BE3" w:rsidP="004A0080">
      <w:r>
        <w:separator/>
      </w:r>
    </w:p>
  </w:footnote>
  <w:footnote w:type="continuationSeparator" w:id="0">
    <w:p w14:paraId="0A6DB427" w14:textId="77777777" w:rsidR="00403BE3" w:rsidRDefault="00403BE3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60BD2"/>
    <w:rsid w:val="001B2E45"/>
    <w:rsid w:val="001B4009"/>
    <w:rsid w:val="001B57A6"/>
    <w:rsid w:val="001C7054"/>
    <w:rsid w:val="002013D8"/>
    <w:rsid w:val="00210274"/>
    <w:rsid w:val="002270A3"/>
    <w:rsid w:val="00254024"/>
    <w:rsid w:val="00292B54"/>
    <w:rsid w:val="002C678C"/>
    <w:rsid w:val="002F22A6"/>
    <w:rsid w:val="002F7B8A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3F1F31"/>
    <w:rsid w:val="0040196F"/>
    <w:rsid w:val="00403BE3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E23FF"/>
    <w:rsid w:val="004E44AB"/>
    <w:rsid w:val="004F21D5"/>
    <w:rsid w:val="00514959"/>
    <w:rsid w:val="00562383"/>
    <w:rsid w:val="00596ABE"/>
    <w:rsid w:val="005A2537"/>
    <w:rsid w:val="005A2733"/>
    <w:rsid w:val="005A5C3E"/>
    <w:rsid w:val="005B32E4"/>
    <w:rsid w:val="005C0E51"/>
    <w:rsid w:val="005D6ACF"/>
    <w:rsid w:val="005F5713"/>
    <w:rsid w:val="00622BEB"/>
    <w:rsid w:val="00626E83"/>
    <w:rsid w:val="00635CEF"/>
    <w:rsid w:val="0063647F"/>
    <w:rsid w:val="0065237B"/>
    <w:rsid w:val="00662102"/>
    <w:rsid w:val="006944DF"/>
    <w:rsid w:val="006B6D4B"/>
    <w:rsid w:val="006F773D"/>
    <w:rsid w:val="00735E6D"/>
    <w:rsid w:val="00756D6B"/>
    <w:rsid w:val="00782DC9"/>
    <w:rsid w:val="007A4644"/>
    <w:rsid w:val="007F33D1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9B6B47"/>
    <w:rsid w:val="00A13781"/>
    <w:rsid w:val="00A24D69"/>
    <w:rsid w:val="00A54A70"/>
    <w:rsid w:val="00A559A7"/>
    <w:rsid w:val="00A705D7"/>
    <w:rsid w:val="00A91C13"/>
    <w:rsid w:val="00AA45A7"/>
    <w:rsid w:val="00AF67FD"/>
    <w:rsid w:val="00B465B4"/>
    <w:rsid w:val="00B64C72"/>
    <w:rsid w:val="00B71BC0"/>
    <w:rsid w:val="00BA2444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3A15"/>
    <w:rsid w:val="00CC410A"/>
    <w:rsid w:val="00CC71E0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B3AD7"/>
    <w:rsid w:val="00ED1AA2"/>
    <w:rsid w:val="00ED221A"/>
    <w:rsid w:val="00F155CF"/>
    <w:rsid w:val="00F15E46"/>
    <w:rsid w:val="00F56C1A"/>
    <w:rsid w:val="00F77C17"/>
    <w:rsid w:val="00FA6B59"/>
    <w:rsid w:val="00FB4357"/>
    <w:rsid w:val="00FB79AB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203</Words>
  <Characters>1282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4</cp:revision>
  <cp:lastPrinted>2017-02-08T13:37:00Z</cp:lastPrinted>
  <dcterms:created xsi:type="dcterms:W3CDTF">2026-10-07T12:19:00Z</dcterms:created>
  <dcterms:modified xsi:type="dcterms:W3CDTF">2026-10-09T11:41:00Z</dcterms:modified>
</cp:coreProperties>
</file>