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1D69590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13,2 L, max. Volumen Einzelgebinde 12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09C3" w14:textId="77777777" w:rsidR="0019108C" w:rsidRDefault="0019108C" w:rsidP="004A0080">
      <w:r>
        <w:separator/>
      </w:r>
    </w:p>
  </w:endnote>
  <w:endnote w:type="continuationSeparator" w:id="0">
    <w:p w14:paraId="1E00D5ED" w14:textId="77777777" w:rsidR="0019108C" w:rsidRDefault="0019108C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59FAC" w14:textId="77777777" w:rsidR="0019108C" w:rsidRDefault="0019108C" w:rsidP="004A0080">
      <w:r>
        <w:separator/>
      </w:r>
    </w:p>
  </w:footnote>
  <w:footnote w:type="continuationSeparator" w:id="0">
    <w:p w14:paraId="68917E71" w14:textId="77777777" w:rsidR="0019108C" w:rsidRDefault="0019108C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7</cp:revision>
  <cp:lastPrinted>2017-02-08T13:37:00Z</cp:lastPrinted>
  <dcterms:created xsi:type="dcterms:W3CDTF">2026-10-09T09:12:00Z</dcterms:created>
  <dcterms:modified xsi:type="dcterms:W3CDTF">2026-10-09T11:42:00Z</dcterms:modified>
</cp:coreProperties>
</file>