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34CFCD9" w:rsidR="00A54A70" w:rsidRPr="00A705D7" w:rsidRDefault="00AC67AC" w:rsidP="00CA3A15">
      <w:pPr>
        <w:rPr>
          <w:b/>
          <w:bCs/>
        </w:rPr>
      </w:pPr>
      <w:r>
        <w:rPr>
          <w:b/>
          <w:bCs/>
        </w:rPr>
        <w:t>UTS</w:t>
      </w:r>
      <w:r w:rsidR="00FF29BB">
        <w:rPr>
          <w:b/>
          <w:bCs/>
        </w:rPr>
        <w:t xml:space="preserve"> line / BENCH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29098A44" w:rsidR="00CA3A15" w:rsidRPr="00A705D7" w:rsidRDefault="00CA3A15" w:rsidP="00CA3A15">
      <w:r w:rsidRPr="00A705D7">
        <w:t xml:space="preserve">Sicherheitsschrank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1100 mm</w:t>
      </w:r>
      <w:r w:rsidR="00CA3A15" w:rsidRPr="00A705D7">
        <w:t xml:space="preserve"> </w:t>
      </w:r>
      <w:r w:rsidRPr="00A705D7">
        <w:t>Außentiefe ca. 494 mm</w:t>
      </w:r>
      <w:r w:rsidR="00CA3A15" w:rsidRPr="00A705D7">
        <w:t xml:space="preserve"> </w:t>
      </w:r>
      <w:r w:rsidRPr="00A705D7">
        <w:t>Außenhöhe ca. 631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3FF6CCA0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1</w:t>
      </w:r>
      <w:r w:rsidR="00183986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380 mm</w:t>
      </w:r>
      <w:r w:rsidR="00662102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185BBADB" w:rsidR="00CA3A15" w:rsidRPr="00A705D7" w:rsidRDefault="00CA3A15" w:rsidP="00CA3A15">
      <w:r w:rsidRPr="00A705D7">
        <w:t>Im Brandfall selbstschließend, Abluftöffnung NW75,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AC5B8B">
        <w:t>UTS S/S-5:</w:t>
      </w:r>
      <w:r w:rsidR="00425094" w:rsidRPr="00A705D7">
        <w:t xml:space="preserve"> </w:t>
      </w:r>
      <w:r w:rsidR="00AC5B8B">
        <w:t>1</w:t>
      </w:r>
      <w:r w:rsidR="00425094" w:rsidRPr="00A705D7">
        <w:t>.</w:t>
      </w:r>
      <w:r w:rsidR="00AC5B8B">
        <w:t>1/0.9</w:t>
      </w:r>
      <w:r w:rsidR="00425094" w:rsidRPr="00A705D7">
        <w:t xml:space="preserve"> m³/h, </w:t>
      </w:r>
      <w:r w:rsidR="00AC5B8B">
        <w:t>UTS M/M-5: 1.7/1.4 m³/h, UTS L/L-5: 2.2/1.7 m³/h, UTS LD/LD-5: 2.2/1.7 m³/h, UTS XL/XL-5: 2.7/2.2 m³/h, BENCH S: 1.4m³/h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/>
      </w:r>
      <w:r w:rsidRPr="00A705D7">
        <w:t xml:space="preserve">, </w:t>
      </w:r>
      <w:r w:rsidR="00425094" w:rsidRPr="00A705D7">
        <w:t>max. Zuladung 60 kg,</w:t>
      </w:r>
      <w:r w:rsidRPr="00A705D7">
        <w:t xml:space="preserve"> </w:t>
      </w:r>
      <w:r w:rsidR="00425094" w:rsidRPr="00A705D7">
        <w:t>Auffangvolumen 20,9 L, max. Volumen Einzelgebinde 19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39F26A6" w:rsidR="00CA3A15" w:rsidRPr="00A705D7" w:rsidRDefault="00CA3A15" w:rsidP="00CA3A15">
      <w:r w:rsidRPr="00A705D7">
        <w:t xml:space="preserve">DÜPERTHAL </w:t>
      </w:r>
      <w:r w:rsidR="00A705D7" w:rsidRPr="00A705D7">
        <w:t>UTS</w:t>
      </w:r>
      <w:r w:rsidR="00FF29BB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6349" w14:textId="77777777" w:rsidR="00C50E9A" w:rsidRDefault="00C50E9A" w:rsidP="004A0080">
      <w:r>
        <w:separator/>
      </w:r>
    </w:p>
  </w:endnote>
  <w:endnote w:type="continuationSeparator" w:id="0">
    <w:p w14:paraId="336B7A18" w14:textId="77777777" w:rsidR="00C50E9A" w:rsidRDefault="00C50E9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35A9" w14:textId="77777777" w:rsidR="00C50E9A" w:rsidRDefault="00C50E9A" w:rsidP="004A0080">
      <w:r>
        <w:separator/>
      </w:r>
    </w:p>
  </w:footnote>
  <w:footnote w:type="continuationSeparator" w:id="0">
    <w:p w14:paraId="1D6307E9" w14:textId="77777777" w:rsidR="00C50E9A" w:rsidRDefault="00C50E9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03D6"/>
    <w:rsid w:val="00093258"/>
    <w:rsid w:val="000965DF"/>
    <w:rsid w:val="00111103"/>
    <w:rsid w:val="00135333"/>
    <w:rsid w:val="00151A8E"/>
    <w:rsid w:val="00160BD2"/>
    <w:rsid w:val="00183986"/>
    <w:rsid w:val="0019108C"/>
    <w:rsid w:val="001B2E45"/>
    <w:rsid w:val="001B4009"/>
    <w:rsid w:val="001B57A6"/>
    <w:rsid w:val="001C7054"/>
    <w:rsid w:val="002013D8"/>
    <w:rsid w:val="00210274"/>
    <w:rsid w:val="00214A28"/>
    <w:rsid w:val="002270A3"/>
    <w:rsid w:val="00254024"/>
    <w:rsid w:val="00292B54"/>
    <w:rsid w:val="002C678C"/>
    <w:rsid w:val="002F22A6"/>
    <w:rsid w:val="002F7B8A"/>
    <w:rsid w:val="00300780"/>
    <w:rsid w:val="003049CB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E53D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C4E24"/>
    <w:rsid w:val="005D6ACF"/>
    <w:rsid w:val="005F5713"/>
    <w:rsid w:val="00622BEB"/>
    <w:rsid w:val="00626E83"/>
    <w:rsid w:val="00635CEF"/>
    <w:rsid w:val="0063647F"/>
    <w:rsid w:val="0065237B"/>
    <w:rsid w:val="00662102"/>
    <w:rsid w:val="006B6D4B"/>
    <w:rsid w:val="006D5198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C5B8B"/>
    <w:rsid w:val="00AC67AC"/>
    <w:rsid w:val="00AF67FD"/>
    <w:rsid w:val="00B465B4"/>
    <w:rsid w:val="00B538AE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0E9A"/>
    <w:rsid w:val="00C52AB5"/>
    <w:rsid w:val="00C721C6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  <w:rsid w:val="00FF2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8</cp:revision>
  <cp:lastPrinted>2017-02-08T13:37:00Z</cp:lastPrinted>
  <dcterms:created xsi:type="dcterms:W3CDTF">2026-10-09T09:12:00Z</dcterms:created>
  <dcterms:modified xsi:type="dcterms:W3CDTF">2026-10-12T08:13:00Z</dcterms:modified>
</cp:coreProperties>
</file>