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/>
      </w:r>
      <w:r w:rsidR="00F77C17" w:rsidRPr="00A705D7">
        <w:t xml:space="preserve"> Pull-out shelf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