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30D8179C" w:rsidR="00A54A70" w:rsidRPr="00A705D7" w:rsidRDefault="00160BD2" w:rsidP="00CA3A15">
      <w:pPr>
        <w:rPr>
          <w:b/>
          <w:bCs/>
        </w:rPr>
      </w:pPr>
      <w:r>
        <w:rPr>
          <w:b/>
          <w:bCs/>
        </w:rPr>
        <w:t>C</w:t>
      </w:r>
      <w:r w:rsidR="003406D8">
        <w:rPr>
          <w:b/>
          <w:bCs/>
        </w:rPr>
        <w:t>OMPACT</w:t>
      </w:r>
      <w:r w:rsidR="00576141">
        <w:rPr>
          <w:b/>
          <w:bCs/>
        </w:rPr>
        <w:t xml:space="preserve"> </w:t>
      </w:r>
      <w:proofErr w:type="spellStart"/>
      <w:r w:rsidR="00576141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747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5E6B54D2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CA3A15" w:rsidRPr="00A705D7">
        <w:t xml:space="preserve"> als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1177 mm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5BD75B8E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FB79AB">
        <w:t>8</w:t>
      </w:r>
      <w:r w:rsidR="00425094" w:rsidRPr="00A705D7">
        <w:t>.</w:t>
      </w:r>
      <w:r w:rsidR="00FB79AB">
        <w:t>9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FB79AB">
        <w:t>2x 8</w:t>
      </w:r>
      <w:r w:rsidR="00425094" w:rsidRPr="00A705D7">
        <w:t>.</w:t>
      </w:r>
      <w:r w:rsidR="00FB79AB">
        <w:t>3</w:t>
      </w:r>
      <w:r w:rsidR="00425094" w:rsidRPr="00A705D7">
        <w:t xml:space="preserve"> m³/h.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220 L, max. Volumen Einzelgebinde 200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088EA0E4" w:rsidR="00CA3A15" w:rsidRPr="00A705D7" w:rsidRDefault="00CA3A15" w:rsidP="00CA3A15">
      <w:r w:rsidRPr="00A705D7">
        <w:t xml:space="preserve">DÜPERTHAL </w:t>
      </w:r>
      <w:r w:rsidR="00A705D7" w:rsidRPr="00A705D7">
        <w:t>COMPACT</w:t>
      </w:r>
      <w:r w:rsidR="00576141">
        <w:t xml:space="preserve"> </w:t>
      </w:r>
      <w:proofErr w:type="spellStart"/>
      <w:r w:rsidR="00576141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F2575" w14:textId="77777777" w:rsidR="00C67752" w:rsidRDefault="00C67752" w:rsidP="004A0080">
      <w:r>
        <w:separator/>
      </w:r>
    </w:p>
  </w:endnote>
  <w:endnote w:type="continuationSeparator" w:id="0">
    <w:p w14:paraId="229B7DFF" w14:textId="77777777" w:rsidR="00C67752" w:rsidRDefault="00C67752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E94F" w14:textId="77777777" w:rsidR="00C67752" w:rsidRDefault="00C67752" w:rsidP="004A0080">
      <w:r>
        <w:separator/>
      </w:r>
    </w:p>
  </w:footnote>
  <w:footnote w:type="continuationSeparator" w:id="0">
    <w:p w14:paraId="233B6C30" w14:textId="77777777" w:rsidR="00C67752" w:rsidRDefault="00C67752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60BD2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06D8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76141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16B8"/>
    <w:rsid w:val="009B6B47"/>
    <w:rsid w:val="00A13781"/>
    <w:rsid w:val="00A24D69"/>
    <w:rsid w:val="00A54A70"/>
    <w:rsid w:val="00A559A7"/>
    <w:rsid w:val="00A705D7"/>
    <w:rsid w:val="00A91C13"/>
    <w:rsid w:val="00AA45A7"/>
    <w:rsid w:val="00AB58C5"/>
    <w:rsid w:val="00AF67FD"/>
    <w:rsid w:val="00B368C0"/>
    <w:rsid w:val="00B465B4"/>
    <w:rsid w:val="00B64C72"/>
    <w:rsid w:val="00B71BC0"/>
    <w:rsid w:val="00B85909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67752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5</cp:revision>
  <cp:lastPrinted>2017-02-08T13:37:00Z</cp:lastPrinted>
  <dcterms:created xsi:type="dcterms:W3CDTF">2026-10-07T12:18:00Z</dcterms:created>
  <dcterms:modified xsi:type="dcterms:W3CDTF">2026-10-09T11:43:00Z</dcterms:modified>
</cp:coreProperties>
</file>