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8652BF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5443D81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</w:t>
      </w:r>
      <w:proofErr w:type="spellStart"/>
      <w:r w:rsidRPr="00A705D7">
        <w:t>Feuerwiederstandsfähigkeit</w:t>
      </w:r>
      <w:proofErr w:type="spellEnd"/>
      <w:r w:rsidRPr="00A705D7">
        <w:t xml:space="preserve"> </w:t>
      </w:r>
      <w:r w:rsidR="00472C9E" w:rsidRPr="00A705D7">
        <w:t>Typ 90</w:t>
      </w:r>
      <w:r w:rsidRPr="00A705D7">
        <w:t xml:space="preserve">,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3EC183EC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&lt;Prüfkriterien und Dokumentation&gt;: </w:t>
      </w:r>
    </w:p>
    <w:p w14:paraId="7F86C176" w14:textId="19AB8584" w:rsidR="00CA3A15" w:rsidRPr="00A705D7" w:rsidRDefault="008F1E8A" w:rsidP="00CA3A15">
      <w:r w:rsidRPr="00A705D7">
        <w:t>ja</w:t>
      </w:r>
      <w:r w:rsidR="00CA3A15" w:rsidRPr="00A705D7">
        <w:t xml:space="preserve">, </w:t>
      </w:r>
      <w:r w:rsidR="00472C9E" w:rsidRPr="00A705D7">
        <w:t>ja</w:t>
      </w:r>
      <w:r w:rsidR="00CA3A15" w:rsidRPr="00A705D7">
        <w:t xml:space="preserve">, </w:t>
      </w:r>
      <w:r w:rsidR="00472C9E" w:rsidRPr="00A705D7">
        <w:t>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7EC59D27" w:rsidR="00CA3A15" w:rsidRPr="00A705D7" w:rsidRDefault="00472C9E" w:rsidP="00CA3A15">
      <w:r w:rsidRPr="00A705D7">
        <w:t>Außenbreite ca. 1194 mm</w:t>
      </w:r>
      <w:r w:rsidR="00CC410A" w:rsidRPr="00A705D7">
        <w:t>,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, </w:t>
      </w:r>
      <w:r w:rsidRPr="00A705D7">
        <w:t>Außenhöhe ca. 2045 mm</w:t>
      </w:r>
      <w:r w:rsidR="00CA3A15" w:rsidRPr="00A705D7">
        <w:t xml:space="preserve">, </w:t>
      </w:r>
      <w:r w:rsidR="00CC410A" w:rsidRPr="00A705D7">
        <w:t>, , </w:t>
      </w:r>
    </w:p>
    <w:p w14:paraId="4AB2F930" w14:textId="77777777" w:rsidR="00CA3A15" w:rsidRPr="00A705D7" w:rsidRDefault="00CA3A15" w:rsidP="00CA3A15"/>
    <w:p w14:paraId="0742C813" w14:textId="58B979C2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&lt;Innenausstattung&gt;: </w:t>
      </w:r>
    </w:p>
    <w:p w14:paraId="28024204" w14:textId="16ED49A7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8</w:t>
      </w:r>
      <w:r w:rsidR="00CA3A15" w:rsidRPr="00A705D7">
        <w:t xml:space="preserve"> als </w:t>
      </w:r>
      <w:r w:rsidRPr="00A705D7">
        <w:t>Lagerboden ja</w:t>
      </w:r>
      <w:r w:rsidR="00F77C17" w:rsidRPr="00A705D7">
        <w:t xml:space="preserve"> / </w:t>
      </w:r>
      <w:r w:rsidR="00CA3A15" w:rsidRPr="00A705D7">
        <w:t xml:space="preserve">, </w:t>
      </w:r>
      <w:r w:rsidRPr="00A705D7">
        <w:t>Einstellhöhe ca. 394 mm</w:t>
      </w:r>
      <w:r w:rsidR="00F77C17" w:rsidRPr="00A705D7">
        <w:t>. Lagerböden 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16 L, max. Volumen Einzelgebinde 15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7946AD78" w:rsidR="00CA3A15" w:rsidRPr="00A705D7" w:rsidRDefault="00CA3A15" w:rsidP="00CA3A15">
      <w:r w:rsidRPr="00A705D7">
        <w:t xml:space="preserve">DÜPERTHAL </w:t>
      </w:r>
      <w:r w:rsidR="00A705D7" w:rsidRPr="00A705D7">
        <w:t>Linie CLASSIC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B6F73" w14:textId="77777777" w:rsidR="00BD5D67" w:rsidRDefault="00BD5D67" w:rsidP="004A0080">
      <w:r>
        <w:separator/>
      </w:r>
    </w:p>
  </w:endnote>
  <w:endnote w:type="continuationSeparator" w:id="0">
    <w:p w14:paraId="2D1AB3D2" w14:textId="77777777" w:rsidR="00BD5D67" w:rsidRDefault="00BD5D67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AFB52" w14:textId="77777777" w:rsidR="00BD5D67" w:rsidRDefault="00BD5D67" w:rsidP="004A0080">
      <w:r>
        <w:separator/>
      </w:r>
    </w:p>
  </w:footnote>
  <w:footnote w:type="continuationSeparator" w:id="0">
    <w:p w14:paraId="56581043" w14:textId="77777777" w:rsidR="00BD5D67" w:rsidRDefault="00BD5D67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57A6"/>
    <w:rsid w:val="001C7054"/>
    <w:rsid w:val="002013D8"/>
    <w:rsid w:val="00254024"/>
    <w:rsid w:val="00292B54"/>
    <w:rsid w:val="002F22A6"/>
    <w:rsid w:val="00300780"/>
    <w:rsid w:val="00305090"/>
    <w:rsid w:val="00341700"/>
    <w:rsid w:val="00341B6B"/>
    <w:rsid w:val="00354D78"/>
    <w:rsid w:val="00397376"/>
    <w:rsid w:val="003B0F90"/>
    <w:rsid w:val="0040196F"/>
    <w:rsid w:val="00425094"/>
    <w:rsid w:val="00440E79"/>
    <w:rsid w:val="0046570B"/>
    <w:rsid w:val="00472C9E"/>
    <w:rsid w:val="004941F2"/>
    <w:rsid w:val="004A0080"/>
    <w:rsid w:val="004B7189"/>
    <w:rsid w:val="004E23FF"/>
    <w:rsid w:val="004E44AB"/>
    <w:rsid w:val="004F21D5"/>
    <w:rsid w:val="00514959"/>
    <w:rsid w:val="00562383"/>
    <w:rsid w:val="005A2537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820955"/>
    <w:rsid w:val="00835948"/>
    <w:rsid w:val="00843B98"/>
    <w:rsid w:val="008479E3"/>
    <w:rsid w:val="008515A4"/>
    <w:rsid w:val="008A6C4C"/>
    <w:rsid w:val="008F1E8A"/>
    <w:rsid w:val="00910289"/>
    <w:rsid w:val="00922E93"/>
    <w:rsid w:val="00940F3D"/>
    <w:rsid w:val="009811C7"/>
    <w:rsid w:val="00993980"/>
    <w:rsid w:val="009A7773"/>
    <w:rsid w:val="00A24D69"/>
    <w:rsid w:val="00A54A70"/>
    <w:rsid w:val="00A705D7"/>
    <w:rsid w:val="00A91C13"/>
    <w:rsid w:val="00AA45A7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4</cp:revision>
  <cp:lastPrinted>2017-02-08T13:37:00Z</cp:lastPrinted>
  <dcterms:created xsi:type="dcterms:W3CDTF">2026-09-30T06:38:00Z</dcterms:created>
  <dcterms:modified xsi:type="dcterms:W3CDTF">2026-09-30T06:39:00Z</dcterms:modified>
</cp:coreProperties>
</file>